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43085" w14:textId="77777777" w:rsidR="00854BF7" w:rsidRDefault="00854BF7" w:rsidP="00854BF7">
      <w:pPr>
        <w:pStyle w:val="Kopfzeile"/>
        <w:rPr>
          <w:bCs/>
        </w:rPr>
      </w:pPr>
      <w:r>
        <w:t>Studienseminar für</w:t>
      </w:r>
      <w:r w:rsidRPr="00D82DA1">
        <w:rPr>
          <w:bCs/>
        </w:rPr>
        <w:t xml:space="preserve"> das Lehramt an </w:t>
      </w:r>
    </w:p>
    <w:p w14:paraId="0D008AE2" w14:textId="549575D3" w:rsidR="00F8115E" w:rsidRDefault="00854BF7" w:rsidP="00124E10">
      <w:pPr>
        <w:pStyle w:val="Kopfzeile"/>
      </w:pPr>
      <w:r w:rsidRPr="00D82DA1">
        <w:rPr>
          <w:bCs/>
        </w:rPr>
        <w:t>Grund-, Haupt-, Real-</w:t>
      </w:r>
      <w:r>
        <w:rPr>
          <w:bCs/>
        </w:rPr>
        <w:t xml:space="preserve"> </w:t>
      </w:r>
      <w:r w:rsidRPr="00D82DA1">
        <w:rPr>
          <w:bCs/>
        </w:rPr>
        <w:t>und Förderschulen Gießen</w:t>
      </w:r>
      <w:r w:rsidR="00124E10">
        <w:br/>
      </w:r>
      <w:r>
        <w:t>Schubertstr. 60 (Haus 15), 35292 Gießen</w:t>
      </w:r>
    </w:p>
    <w:p w14:paraId="12B17B84" w14:textId="77777777" w:rsidR="00124E10" w:rsidRDefault="00124E10" w:rsidP="0084339B">
      <w:pPr>
        <w:pStyle w:val="Standardklein"/>
      </w:pPr>
    </w:p>
    <w:p w14:paraId="3E7751AB" w14:textId="457926A6" w:rsidR="00937A81" w:rsidRPr="00DD46EF" w:rsidRDefault="00DD46EF" w:rsidP="00DD46EF">
      <w:pPr>
        <w:pStyle w:val="Adresse"/>
        <w:widowControl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  <w14:ligatures w14:val="standardContextual"/>
        </w:rPr>
      </w:pPr>
      <w:r w:rsidRPr="00DD46EF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  <w14:ligatures w14:val="standardContextual"/>
        </w:rPr>
        <w:t>H</w:t>
      </w:r>
      <w:r w:rsidR="00154D95" w:rsidRPr="00DD46EF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  <w14:ligatures w14:val="standardContextual"/>
        </w:rPr>
        <w:t>essische Lehrkräfteakademie</w:t>
      </w:r>
      <w:r w:rsidR="00957048">
        <w:tab/>
      </w:r>
    </w:p>
    <w:p w14:paraId="02BE65DB" w14:textId="77777777" w:rsidR="00854BF7" w:rsidRPr="00A25391" w:rsidRDefault="00854BF7" w:rsidP="00854BF7">
      <w:pPr>
        <w:pStyle w:val="Bereichskennzeichnung"/>
        <w:spacing w:before="0" w:after="0"/>
      </w:pPr>
      <w:r>
        <w:t xml:space="preserve">Studienseminar für </w:t>
      </w:r>
      <w:r w:rsidRPr="00D82DA1">
        <w:rPr>
          <w:bCs/>
        </w:rPr>
        <w:t>das Lehramt an Grund-, Haupt-, Real- und Förderschulen Gießen</w:t>
      </w:r>
    </w:p>
    <w:p w14:paraId="4279B93F" w14:textId="77777777" w:rsidR="00496BBE" w:rsidRDefault="00496BBE" w:rsidP="00A10BDF">
      <w:pPr>
        <w:tabs>
          <w:tab w:val="center" w:pos="4110"/>
        </w:tabs>
        <w:rPr>
          <w:b/>
        </w:rPr>
      </w:pPr>
    </w:p>
    <w:p w14:paraId="51F728A9" w14:textId="77777777" w:rsidR="009A5F7A" w:rsidRDefault="00496BBE" w:rsidP="009A5F7A">
      <w:pPr>
        <w:jc w:val="center"/>
        <w:rPr>
          <w:b/>
          <w:sz w:val="48"/>
        </w:rPr>
      </w:pPr>
      <w:r w:rsidRPr="00496BBE">
        <w:rPr>
          <w:b/>
          <w:sz w:val="28"/>
          <w:szCs w:val="28"/>
        </w:rPr>
        <w:t xml:space="preserve"> </w:t>
      </w:r>
      <w:r w:rsidR="009A5F7A" w:rsidRPr="00924C5A">
        <w:rPr>
          <w:b/>
          <w:sz w:val="48"/>
        </w:rPr>
        <w:t>Antrag auf Mehra</w:t>
      </w:r>
      <w:r w:rsidR="009A5F7A" w:rsidRPr="00924C5A">
        <w:rPr>
          <w:b/>
          <w:sz w:val="48"/>
        </w:rPr>
        <w:t>r</w:t>
      </w:r>
      <w:r w:rsidR="009A5F7A" w:rsidRPr="00924C5A">
        <w:rPr>
          <w:b/>
          <w:sz w:val="48"/>
        </w:rPr>
        <w:t>beit</w:t>
      </w:r>
    </w:p>
    <w:p w14:paraId="1CA02FF0" w14:textId="77777777" w:rsidR="009A5F7A" w:rsidRPr="009A5F7A" w:rsidRDefault="009A5F7A" w:rsidP="009A5F7A"/>
    <w:p w14:paraId="485BCB26" w14:textId="451A1F62" w:rsidR="009A5F7A" w:rsidRPr="009A5F7A" w:rsidRDefault="009A5F7A" w:rsidP="009A5F7A">
      <w:r w:rsidRPr="009A5F7A">
        <w:t>Name, Vorname:</w:t>
      </w:r>
      <w:r w:rsidR="00A10BDF">
        <w:tab/>
      </w:r>
      <w:r w:rsidRPr="009A5F7A">
        <w:t>___________________________________________________</w:t>
      </w:r>
      <w:r w:rsidR="0089013D">
        <w:t>_</w:t>
      </w:r>
    </w:p>
    <w:p w14:paraId="048D5D28" w14:textId="77777777" w:rsidR="009A5F7A" w:rsidRPr="009A5F7A" w:rsidRDefault="009A5F7A" w:rsidP="009A5F7A"/>
    <w:p w14:paraId="3E3B6DAC" w14:textId="21A0A540" w:rsidR="009A5F7A" w:rsidRPr="009A5F7A" w:rsidRDefault="009A5F7A" w:rsidP="009A5F7A">
      <w:r w:rsidRPr="009A5F7A">
        <w:t>Ausbildungsschule:</w:t>
      </w:r>
      <w:r w:rsidR="00A10BDF">
        <w:tab/>
      </w:r>
      <w:r w:rsidRPr="009A5F7A">
        <w:t>____________________________________________________</w:t>
      </w:r>
    </w:p>
    <w:p w14:paraId="3FE0FAE8" w14:textId="77777777" w:rsidR="009A5F7A" w:rsidRPr="009A5F7A" w:rsidRDefault="009A5F7A" w:rsidP="009A5F7A"/>
    <w:p w14:paraId="35066E8C" w14:textId="77777777" w:rsidR="009A5F7A" w:rsidRPr="009A5F7A" w:rsidRDefault="009A5F7A" w:rsidP="009A5F7A">
      <w:pPr>
        <w:jc w:val="center"/>
      </w:pPr>
      <w:r w:rsidRPr="009A5F7A">
        <w:t>Hiermit beantrage ich Mehrarbeit an:</w:t>
      </w:r>
    </w:p>
    <w:p w14:paraId="52CBC9A6" w14:textId="77777777" w:rsidR="009A5F7A" w:rsidRPr="009A5F7A" w:rsidRDefault="009A5F7A" w:rsidP="009A5F7A"/>
    <w:p w14:paraId="6F03C882" w14:textId="7AF12FC2" w:rsidR="009A5F7A" w:rsidRPr="009A5F7A" w:rsidRDefault="009A5F7A" w:rsidP="0089013D">
      <w:pPr>
        <w:spacing w:after="120"/>
        <w:ind w:left="720"/>
      </w:pPr>
      <w:r w:rsidRPr="009A5F7A">
        <w:t>○ meiner Ausbildungsschule</w:t>
      </w:r>
      <w:r w:rsidR="0089013D">
        <w:t>: ____________________________________________</w:t>
      </w:r>
      <w:r w:rsidRPr="009A5F7A">
        <w:tab/>
      </w:r>
    </w:p>
    <w:p w14:paraId="7F300FF2" w14:textId="5F579F87" w:rsidR="009A5F7A" w:rsidRPr="009A5F7A" w:rsidRDefault="009A5F7A" w:rsidP="0089013D">
      <w:pPr>
        <w:spacing w:after="120"/>
        <w:ind w:left="720"/>
      </w:pPr>
      <w:r w:rsidRPr="009A5F7A">
        <w:t>○ einer anderen Schule:</w:t>
      </w:r>
      <w:r w:rsidRPr="009A5F7A">
        <w:tab/>
        <w:t>_____________________________________________</w:t>
      </w:r>
    </w:p>
    <w:p w14:paraId="71E0A654" w14:textId="328C22A7" w:rsidR="009A5F7A" w:rsidRPr="009A5F7A" w:rsidRDefault="009A5F7A" w:rsidP="0089013D">
      <w:pPr>
        <w:spacing w:after="120"/>
        <w:ind w:left="720"/>
      </w:pPr>
      <w:r w:rsidRPr="009A5F7A">
        <w:t>○ meiner (s.o.) u. anderen Schule:</w:t>
      </w:r>
      <w:r w:rsidRPr="009A5F7A">
        <w:tab/>
        <w:t>_____________________________________</w:t>
      </w:r>
      <w:r w:rsidR="0089013D">
        <w:t>___</w:t>
      </w:r>
    </w:p>
    <w:p w14:paraId="5E3DB1DD" w14:textId="77777777" w:rsidR="009A5F7A" w:rsidRPr="009A5F7A" w:rsidRDefault="009A5F7A" w:rsidP="009A5F7A"/>
    <w:p w14:paraId="7FDD5B86" w14:textId="77777777" w:rsidR="009A5F7A" w:rsidRPr="009A5F7A" w:rsidRDefault="009A5F7A" w:rsidP="009A5F7A">
      <w:r w:rsidRPr="009A5F7A">
        <w:t>in Höhe von __________ Wochenstunden (bei zwei Schulen Werte in Klammern setzen).</w:t>
      </w:r>
    </w:p>
    <w:p w14:paraId="6A0D27A0" w14:textId="77777777" w:rsidR="009A5F7A" w:rsidRPr="009A5F7A" w:rsidRDefault="009A5F7A" w:rsidP="009A5F7A">
      <w:pPr>
        <w:pStyle w:val="Kopfzeile"/>
        <w:rPr>
          <w:rFonts w:cs="Arial"/>
          <w:b/>
          <w:bCs/>
          <w:color w:val="000000"/>
          <w:sz w:val="22"/>
        </w:rPr>
      </w:pPr>
      <w:bookmarkStart w:id="0" w:name="Aktenzeichen"/>
      <w:bookmarkEnd w:id="0"/>
    </w:p>
    <w:p w14:paraId="15B62063" w14:textId="360ABA86" w:rsidR="009A5F7A" w:rsidRPr="009A5F7A" w:rsidRDefault="009A5F7A" w:rsidP="009A5F7A">
      <w:pPr>
        <w:rPr>
          <w:b/>
        </w:rPr>
      </w:pPr>
      <w:r w:rsidRPr="009A5F7A">
        <w:t xml:space="preserve">Zeitraum: </w:t>
      </w:r>
      <w:r w:rsidRPr="009A5F7A">
        <w:tab/>
      </w:r>
      <w:r w:rsidRPr="009A5F7A">
        <w:tab/>
        <w:t>ab dem __________________ bis zum _________________</w:t>
      </w:r>
      <w:r w:rsidR="0089013D">
        <w:t>__</w:t>
      </w:r>
      <w:r w:rsidRPr="009A5F7A">
        <w:t>_</w:t>
      </w:r>
    </w:p>
    <w:p w14:paraId="3CC17B63" w14:textId="77777777" w:rsidR="00A10BDF" w:rsidRDefault="00A10BDF" w:rsidP="009A5F7A"/>
    <w:p w14:paraId="6A74E8DB" w14:textId="5CAD0737" w:rsidR="009A5F7A" w:rsidRPr="009A5F7A" w:rsidRDefault="009A5F7A" w:rsidP="009A5F7A">
      <w:r w:rsidRPr="009A5F7A">
        <w:t>____________________</w:t>
      </w:r>
      <w:r w:rsidR="00A10BDF">
        <w:tab/>
      </w:r>
      <w:r w:rsidR="00A10BDF">
        <w:tab/>
      </w:r>
      <w:r w:rsidR="00A10BDF">
        <w:tab/>
      </w:r>
      <w:r w:rsidR="00A10BDF">
        <w:tab/>
        <w:t>______</w:t>
      </w:r>
      <w:r w:rsidRPr="009A5F7A">
        <w:t>_______________________</w:t>
      </w:r>
    </w:p>
    <w:p w14:paraId="22160E13" w14:textId="77777777" w:rsidR="009A5F7A" w:rsidRPr="009A5F7A" w:rsidRDefault="009A5F7A" w:rsidP="009A5F7A">
      <w:r w:rsidRPr="009A5F7A">
        <w:t>Ort, Datum</w:t>
      </w:r>
      <w:r w:rsidRPr="009A5F7A">
        <w:tab/>
      </w:r>
      <w:r w:rsidRPr="009A5F7A">
        <w:tab/>
      </w:r>
      <w:r w:rsidRPr="009A5F7A">
        <w:tab/>
      </w:r>
      <w:r w:rsidRPr="009A5F7A">
        <w:tab/>
      </w:r>
      <w:r w:rsidRPr="009A5F7A">
        <w:tab/>
      </w:r>
      <w:r w:rsidRPr="009A5F7A">
        <w:tab/>
        <w:t xml:space="preserve">Unterschrift </w:t>
      </w:r>
      <w:proofErr w:type="spellStart"/>
      <w:r w:rsidRPr="009A5F7A">
        <w:t>LiV</w:t>
      </w:r>
      <w:proofErr w:type="spellEnd"/>
    </w:p>
    <w:p w14:paraId="4326B3B0" w14:textId="77777777" w:rsidR="009A5F7A" w:rsidRPr="009A5F7A" w:rsidRDefault="009A5F7A" w:rsidP="009A5F7A"/>
    <w:p w14:paraId="3EC83709" w14:textId="77777777" w:rsidR="009A5F7A" w:rsidRPr="009A5F7A" w:rsidRDefault="009A5F7A" w:rsidP="009A5F7A"/>
    <w:p w14:paraId="21F434C8" w14:textId="59CF2423" w:rsidR="009A5F7A" w:rsidRPr="009A5F7A" w:rsidRDefault="009A5F7A" w:rsidP="009A5F7A">
      <w:r w:rsidRPr="009A5F7A">
        <w:t>____________</w:t>
      </w:r>
      <w:r w:rsidRPr="009A5F7A">
        <w:tab/>
        <w:t>___________________</w:t>
      </w:r>
      <w:r w:rsidRPr="009A5F7A">
        <w:tab/>
        <w:t>_____________</w:t>
      </w:r>
      <w:r w:rsidRPr="009A5F7A">
        <w:tab/>
      </w:r>
      <w:r w:rsidR="00A10BDF">
        <w:t>____________</w:t>
      </w:r>
      <w:r w:rsidR="0089013D">
        <w:t>________</w:t>
      </w:r>
    </w:p>
    <w:p w14:paraId="0DF63D21" w14:textId="20B47F2E" w:rsidR="009A5F7A" w:rsidRPr="009A5F7A" w:rsidRDefault="009A5F7A" w:rsidP="009A5F7A">
      <w:r w:rsidRPr="009A5F7A">
        <w:t>Ort, Datum</w:t>
      </w:r>
      <w:r w:rsidR="00A10BDF">
        <w:t xml:space="preserve">   </w:t>
      </w:r>
      <w:r w:rsidR="00A10BDF">
        <w:tab/>
      </w:r>
      <w:r w:rsidR="00A10BDF">
        <w:tab/>
      </w:r>
      <w:r w:rsidRPr="009A5F7A">
        <w:t>Unterschrift Schulleitung</w:t>
      </w:r>
      <w:r w:rsidRPr="009A5F7A">
        <w:tab/>
        <w:t>Ort, Datum</w:t>
      </w:r>
      <w:r w:rsidRPr="009A5F7A">
        <w:tab/>
      </w:r>
      <w:r w:rsidRPr="009A5F7A">
        <w:tab/>
        <w:t>Unterschrift Schulle</w:t>
      </w:r>
      <w:r w:rsidRPr="009A5F7A">
        <w:t>i</w:t>
      </w:r>
      <w:r w:rsidRPr="009A5F7A">
        <w:t>tung</w:t>
      </w:r>
      <w:r w:rsidRPr="009A5F7A">
        <w:tab/>
      </w:r>
      <w:r w:rsidRPr="009A5F7A">
        <w:tab/>
      </w:r>
      <w:r w:rsidR="0089013D">
        <w:tab/>
      </w:r>
      <w:r w:rsidRPr="009A5F7A">
        <w:t>(Ausbildungsschule)</w:t>
      </w:r>
      <w:r w:rsidRPr="009A5F7A">
        <w:tab/>
      </w:r>
      <w:r w:rsidRPr="009A5F7A">
        <w:tab/>
      </w:r>
      <w:r w:rsidRPr="009A5F7A">
        <w:tab/>
      </w:r>
      <w:r w:rsidRPr="009A5F7A">
        <w:tab/>
      </w:r>
      <w:r w:rsidRPr="009A5F7A">
        <w:tab/>
        <w:t>(aufnehmende Sch</w:t>
      </w:r>
      <w:r w:rsidRPr="009A5F7A">
        <w:t>u</w:t>
      </w:r>
      <w:r w:rsidRPr="009A5F7A">
        <w:t>le)</w:t>
      </w:r>
    </w:p>
    <w:p w14:paraId="3A93E432" w14:textId="77777777" w:rsidR="009A5F7A" w:rsidRPr="009A5F7A" w:rsidRDefault="009A5F7A" w:rsidP="009A5F7A">
      <w:r w:rsidRPr="009A5F7A">
        <w:tab/>
      </w:r>
      <w:r w:rsidRPr="009A5F7A">
        <w:tab/>
      </w:r>
      <w:r w:rsidRPr="009A5F7A">
        <w:tab/>
      </w:r>
      <w:r w:rsidRPr="009A5F7A">
        <w:tab/>
      </w:r>
      <w:r w:rsidRPr="009A5F7A">
        <w:tab/>
      </w:r>
      <w:r w:rsidRPr="009A5F7A">
        <w:tab/>
      </w:r>
      <w:r w:rsidRPr="009A5F7A">
        <w:tab/>
      </w:r>
      <w:r w:rsidRPr="009A5F7A">
        <w:tab/>
      </w:r>
      <w:r w:rsidRPr="009A5F7A">
        <w:tab/>
      </w:r>
    </w:p>
    <w:p w14:paraId="56A61766" w14:textId="77777777" w:rsidR="009A5F7A" w:rsidRPr="009A5F7A" w:rsidRDefault="009A5F7A" w:rsidP="009A5F7A"/>
    <w:p w14:paraId="3CDC779A" w14:textId="77777777" w:rsidR="009A5F7A" w:rsidRPr="009A5F7A" w:rsidRDefault="009A5F7A" w:rsidP="009A5F7A">
      <w:pPr>
        <w:jc w:val="center"/>
      </w:pPr>
      <w:r w:rsidRPr="009A5F7A">
        <w:t>Für dienst- und besoldungsrechtliche Fragen ist die Schulleitung der o.g. Schule zustä</w:t>
      </w:r>
      <w:r w:rsidRPr="009A5F7A">
        <w:t>n</w:t>
      </w:r>
      <w:r w:rsidRPr="009A5F7A">
        <w:t>dig.</w:t>
      </w:r>
    </w:p>
    <w:p w14:paraId="70E516B9" w14:textId="489AE323" w:rsidR="009A5F7A" w:rsidRPr="009A5F7A" w:rsidRDefault="009A5F7A" w:rsidP="009A5F7A">
      <w:pPr>
        <w:tabs>
          <w:tab w:val="right" w:pos="10205"/>
        </w:tabs>
        <w:rPr>
          <w:rFonts w:cs="Arial"/>
        </w:rPr>
      </w:pPr>
      <w:r w:rsidRPr="009A5F7A">
        <w:rPr>
          <w:rFonts w:cs="Arial"/>
        </w:rPr>
        <w:t>_________________________________________________________________</w:t>
      </w:r>
      <w:r w:rsidR="0089013D">
        <w:rPr>
          <w:rFonts w:cs="Arial"/>
        </w:rPr>
        <w:t>____________</w:t>
      </w:r>
    </w:p>
    <w:p w14:paraId="1FA5B7DC" w14:textId="77777777" w:rsidR="009A5F7A" w:rsidRPr="009A5F7A" w:rsidRDefault="009A5F7A" w:rsidP="009A5F7A">
      <w:pPr>
        <w:tabs>
          <w:tab w:val="right" w:pos="10205"/>
        </w:tabs>
        <w:rPr>
          <w:rFonts w:cs="Arial"/>
        </w:rPr>
      </w:pPr>
    </w:p>
    <w:p w14:paraId="338B481E" w14:textId="51F1B6A0" w:rsidR="009A5F7A" w:rsidRPr="009A5F7A" w:rsidRDefault="009A5F7A" w:rsidP="009A5F7A">
      <w:r w:rsidRPr="009A5F7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C90B59" wp14:editId="16B8FDEA">
                <wp:simplePos x="0" y="0"/>
                <wp:positionH relativeFrom="column">
                  <wp:posOffset>2043430</wp:posOffset>
                </wp:positionH>
                <wp:positionV relativeFrom="paragraph">
                  <wp:posOffset>16510</wp:posOffset>
                </wp:positionV>
                <wp:extent cx="142875" cy="152400"/>
                <wp:effectExtent l="12065" t="5715" r="6985" b="13335"/>
                <wp:wrapNone/>
                <wp:docPr id="3" name="Ellips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C0D9DB" id="Ellipse 3" o:spid="_x0000_s1026" style="position:absolute;margin-left:160.9pt;margin-top:1.3pt;width:11.2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"/>
            </w:pict>
          </mc:Fallback>
        </mc:AlternateContent>
      </w:r>
      <w:r w:rsidRPr="009A5F7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51AC0" wp14:editId="00DE11EB">
                <wp:simplePos x="0" y="0"/>
                <wp:positionH relativeFrom="column">
                  <wp:posOffset>1129030</wp:posOffset>
                </wp:positionH>
                <wp:positionV relativeFrom="paragraph">
                  <wp:posOffset>26035</wp:posOffset>
                </wp:positionV>
                <wp:extent cx="142875" cy="152400"/>
                <wp:effectExtent l="12065" t="5715" r="6985" b="13335"/>
                <wp:wrapNone/>
                <wp:docPr id="2" name="Ellips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1D3FB5" id="Ellipse 2" o:spid="_x0000_s1026" style="position:absolute;margin-left:88.9pt;margin-top:2.05pt;width:11.2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"/>
            </w:pict>
          </mc:Fallback>
        </mc:AlternateContent>
      </w:r>
      <w:r w:rsidRPr="009A5F7A">
        <w:t>Genehmigt:</w:t>
      </w:r>
      <w:r w:rsidRPr="009A5F7A">
        <w:tab/>
      </w:r>
      <w:r w:rsidRPr="009A5F7A">
        <w:tab/>
        <w:t>ja</w:t>
      </w:r>
      <w:r w:rsidRPr="009A5F7A">
        <w:tab/>
      </w:r>
      <w:r w:rsidRPr="009A5F7A">
        <w:tab/>
        <w:t>nein</w:t>
      </w:r>
    </w:p>
    <w:p w14:paraId="015A6E89" w14:textId="77777777" w:rsidR="009A5F7A" w:rsidRPr="009A5F7A" w:rsidRDefault="009A5F7A" w:rsidP="009A5F7A"/>
    <w:p w14:paraId="054F23C3" w14:textId="77777777" w:rsidR="009A5F7A" w:rsidRPr="009A5F7A" w:rsidRDefault="009A5F7A" w:rsidP="009A5F7A">
      <w:r w:rsidRPr="009A5F7A">
        <w:lastRenderedPageBreak/>
        <w:t xml:space="preserve">Gießen, </w:t>
      </w:r>
    </w:p>
    <w:p w14:paraId="481BA6D7" w14:textId="77777777" w:rsidR="009A5F7A" w:rsidRPr="009A5F7A" w:rsidRDefault="009A5F7A" w:rsidP="009A5F7A">
      <w:r w:rsidRPr="009A5F7A">
        <w:t>_______________________</w:t>
      </w:r>
      <w:r w:rsidRPr="009A5F7A">
        <w:tab/>
      </w:r>
      <w:r w:rsidRPr="009A5F7A">
        <w:tab/>
      </w:r>
      <w:r w:rsidRPr="009A5F7A">
        <w:tab/>
      </w:r>
      <w:r w:rsidRPr="009A5F7A">
        <w:tab/>
      </w:r>
      <w:r w:rsidRPr="009A5F7A">
        <w:tab/>
        <w:t>_______________________</w:t>
      </w:r>
    </w:p>
    <w:p w14:paraId="67DC5184" w14:textId="77777777" w:rsidR="009A5F7A" w:rsidRPr="009A5F7A" w:rsidRDefault="009A5F7A" w:rsidP="009A5F7A">
      <w:r w:rsidRPr="009A5F7A">
        <w:t>Ort, Datum</w:t>
      </w:r>
      <w:r w:rsidRPr="009A5F7A">
        <w:tab/>
      </w:r>
      <w:r w:rsidRPr="009A5F7A">
        <w:tab/>
      </w:r>
      <w:r w:rsidRPr="009A5F7A">
        <w:tab/>
      </w:r>
      <w:r w:rsidRPr="009A5F7A">
        <w:tab/>
      </w:r>
      <w:r w:rsidRPr="009A5F7A">
        <w:tab/>
      </w:r>
      <w:r w:rsidRPr="009A5F7A">
        <w:tab/>
      </w:r>
      <w:r w:rsidRPr="009A5F7A">
        <w:tab/>
      </w:r>
      <w:r w:rsidRPr="009A5F7A">
        <w:tab/>
        <w:t>Unterschrift Seminarle</w:t>
      </w:r>
      <w:r w:rsidRPr="009A5F7A">
        <w:t>i</w:t>
      </w:r>
      <w:r w:rsidRPr="009A5F7A">
        <w:t>tung</w:t>
      </w:r>
    </w:p>
    <w:p w14:paraId="7F61BF12" w14:textId="33636EE0" w:rsidR="00ED2141" w:rsidRPr="009A5F7A" w:rsidRDefault="00ED2141" w:rsidP="009A5F7A">
      <w:pPr>
        <w:tabs>
          <w:tab w:val="left" w:pos="7371"/>
        </w:tabs>
        <w:rPr>
          <w:b/>
        </w:rPr>
      </w:pPr>
    </w:p>
    <w:sectPr w:rsidR="00ED2141" w:rsidRPr="009A5F7A" w:rsidSect="00A10BDF">
      <w:footerReference w:type="default" r:id="rId9"/>
      <w:headerReference w:type="first" r:id="rId10"/>
      <w:footerReference w:type="first" r:id="rId11"/>
      <w:pgSz w:w="11906" w:h="16838"/>
      <w:pgMar w:top="1418" w:right="1134" w:bottom="1418" w:left="1134" w:header="1418" w:footer="5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5527A" w14:textId="77777777" w:rsidR="00124E10" w:rsidRDefault="00124E10" w:rsidP="00ED2141">
      <w:pPr>
        <w:spacing w:line="240" w:lineRule="auto"/>
      </w:pPr>
      <w:r>
        <w:separator/>
      </w:r>
    </w:p>
  </w:endnote>
  <w:endnote w:type="continuationSeparator" w:id="0">
    <w:p w14:paraId="3EA7CB57" w14:textId="77777777" w:rsidR="00124E10" w:rsidRDefault="00124E10" w:rsidP="00ED2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ssen Gellix">
    <w:altName w:val="Hessen Gellix"/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3916221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53AC5763" w14:textId="77777777" w:rsidR="00A25391" w:rsidRPr="00A25391" w:rsidRDefault="00A25391">
        <w:pPr>
          <w:pStyle w:val="Fuzeile"/>
          <w:jc w:val="right"/>
          <w:rPr>
            <w:sz w:val="22"/>
          </w:rPr>
        </w:pPr>
        <w:r w:rsidRPr="00A25391">
          <w:rPr>
            <w:sz w:val="22"/>
          </w:rPr>
          <w:fldChar w:fldCharType="begin"/>
        </w:r>
        <w:r w:rsidRPr="00A25391">
          <w:rPr>
            <w:sz w:val="22"/>
          </w:rPr>
          <w:instrText>PAGE   \* MERGEFORMAT</w:instrText>
        </w:r>
        <w:r w:rsidRPr="00A25391">
          <w:rPr>
            <w:sz w:val="22"/>
          </w:rPr>
          <w:fldChar w:fldCharType="separate"/>
        </w:r>
        <w:r w:rsidRPr="00A25391">
          <w:rPr>
            <w:sz w:val="22"/>
          </w:rPr>
          <w:t>2</w:t>
        </w:r>
        <w:r w:rsidRPr="00A25391">
          <w:rPr>
            <w:sz w:val="22"/>
          </w:rPr>
          <w:fldChar w:fldCharType="end"/>
        </w:r>
      </w:p>
    </w:sdtContent>
  </w:sdt>
  <w:p w14:paraId="15A1482F" w14:textId="77777777" w:rsidR="00773288" w:rsidRPr="001F79AB" w:rsidRDefault="00773288" w:rsidP="001F79A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81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7"/>
      <w:gridCol w:w="160"/>
      <w:gridCol w:w="3383"/>
      <w:gridCol w:w="1566"/>
      <w:gridCol w:w="2126"/>
      <w:gridCol w:w="4039"/>
    </w:tblGrid>
    <w:tr w:rsidR="00854BF7" w:rsidRPr="00D6432B" w14:paraId="7ECEA6C1" w14:textId="77777777" w:rsidTr="00854BF7">
      <w:trPr>
        <w:trHeight w:val="287"/>
      </w:trPr>
      <w:tc>
        <w:tcPr>
          <w:tcW w:w="4537" w:type="dxa"/>
          <w:shd w:val="clear" w:color="auto" w:fill="auto"/>
          <w:vAlign w:val="center"/>
        </w:tcPr>
        <w:sdt>
          <w:sdtPr>
            <w:alias w:val="Fuss1"/>
            <w:tag w:val="Fuss1"/>
            <w:id w:val="1846048846"/>
            <w:placeholder>
              <w:docPart w:val="1AF71653EDAA4AF1872506ED5C1E5782"/>
            </w:placeholder>
          </w:sdtPr>
          <w:sdtEndPr/>
          <w:sdtContent>
            <w:p w14:paraId="0EC81FC6" w14:textId="77777777" w:rsidR="00854BF7" w:rsidRDefault="00854BF7" w:rsidP="00854BF7">
              <w:pPr>
                <w:pStyle w:val="Fuzeile"/>
              </w:pPr>
              <w:r>
                <w:t>Hessische Lehrkräfteakademie</w:t>
              </w:r>
            </w:p>
            <w:p w14:paraId="2E77B105" w14:textId="77777777" w:rsidR="00854BF7" w:rsidRDefault="00854BF7" w:rsidP="00854BF7">
              <w:pPr>
                <w:pStyle w:val="Fuzeile"/>
              </w:pPr>
              <w:r>
                <w:t>Studienseminar GHRF Gießen</w:t>
              </w:r>
            </w:p>
            <w:p w14:paraId="40CEC83C" w14:textId="77777777" w:rsidR="00854BF7" w:rsidRDefault="00854BF7" w:rsidP="00854BF7">
              <w:pPr>
                <w:pStyle w:val="Fuzeile"/>
              </w:pPr>
              <w:r>
                <w:t>Schubertstraße 60, H. 15</w:t>
              </w:r>
            </w:p>
            <w:p w14:paraId="57E48135" w14:textId="77777777" w:rsidR="00854BF7" w:rsidRDefault="00854BF7" w:rsidP="00854BF7">
              <w:pPr>
                <w:pStyle w:val="Fuzeile"/>
              </w:pPr>
              <w:r>
                <w:t>35392 Gießen</w:t>
              </w:r>
            </w:p>
            <w:p w14:paraId="743DBF2B" w14:textId="77777777" w:rsidR="00854BF7" w:rsidRDefault="0089013D" w:rsidP="00854BF7">
              <w:pPr>
                <w:pStyle w:val="Fuzeile"/>
                <w:rPr>
                  <w:sz w:val="22"/>
                </w:rPr>
              </w:pPr>
            </w:p>
          </w:sdtContent>
        </w:sdt>
        <w:p w14:paraId="4FE08E54" w14:textId="4F947E8F" w:rsidR="00854BF7" w:rsidRPr="00446E84" w:rsidRDefault="00854BF7" w:rsidP="00854BF7">
          <w:pPr>
            <w:pStyle w:val="Fuzeile"/>
            <w:rPr>
              <w:rFonts w:ascii="Calibri" w:hAnsi="Calibri" w:cs="Arial"/>
              <w:color w:val="00487E"/>
              <w:sz w:val="16"/>
              <w:szCs w:val="16"/>
            </w:rPr>
          </w:pPr>
        </w:p>
      </w:tc>
      <w:tc>
        <w:tcPr>
          <w:tcW w:w="160" w:type="dxa"/>
          <w:vAlign w:val="bottom"/>
        </w:tcPr>
        <w:p w14:paraId="74C10FB8" w14:textId="0E5802B1" w:rsidR="00854BF7" w:rsidRPr="00446E84" w:rsidRDefault="00854BF7" w:rsidP="00854BF7">
          <w:pPr>
            <w:pStyle w:val="Fuzeile"/>
            <w:tabs>
              <w:tab w:val="left" w:pos="564"/>
            </w:tabs>
            <w:jc w:val="right"/>
            <w:rPr>
              <w:rFonts w:ascii="Calibri" w:hAnsi="Calibri" w:cs="Arial"/>
              <w:color w:val="00487E"/>
              <w:sz w:val="16"/>
              <w:szCs w:val="16"/>
            </w:rPr>
          </w:pPr>
        </w:p>
      </w:tc>
      <w:tc>
        <w:tcPr>
          <w:tcW w:w="3383" w:type="dxa"/>
          <w:vAlign w:val="center"/>
        </w:tcPr>
        <w:sdt>
          <w:sdtPr>
            <w:alias w:val="Fuss2"/>
            <w:tag w:val="Fuss2"/>
            <w:id w:val="-1809154797"/>
            <w:placeholder>
              <w:docPart w:val="245EA558652143C9B83842306CD685E4"/>
            </w:placeholder>
          </w:sdtPr>
          <w:sdtEndPr/>
          <w:sdtContent>
            <w:p w14:paraId="01406D39" w14:textId="77777777" w:rsidR="00854BF7" w:rsidRDefault="00854BF7" w:rsidP="00854BF7">
              <w:pPr>
                <w:pStyle w:val="Fuzeile"/>
              </w:pPr>
              <w:r>
                <w:t>Tel. 0641-20081 514</w:t>
              </w:r>
            </w:p>
            <w:p w14:paraId="7616EE60" w14:textId="12129D84" w:rsidR="00854BF7" w:rsidRDefault="0089013D" w:rsidP="00854BF7">
              <w:pPr>
                <w:pStyle w:val="Fuzeile"/>
                <w:rPr>
                  <w:rFonts w:ascii="Hessen Gellix" w:hAnsi="Hessen Gellix"/>
                  <w:sz w:val="22"/>
                </w:rPr>
              </w:pPr>
              <w:r w:rsidRPr="0089013D">
                <w:t>Poststelle.StSem-GHRF.GI@kultus.hessen.de</w:t>
              </w:r>
              <w:r w:rsidR="00854BF7" w:rsidRPr="007316C9">
                <w:t xml:space="preserve"> https://sts-ghrf-giessen.bildung.hessen.de/</w:t>
              </w:r>
            </w:p>
          </w:sdtContent>
        </w:sdt>
        <w:p w14:paraId="0CFC55FE" w14:textId="77777777" w:rsidR="00854BF7" w:rsidRPr="00957048" w:rsidRDefault="00854BF7" w:rsidP="00854BF7">
          <w:pPr>
            <w:pStyle w:val="Fuzeile"/>
            <w:tabs>
              <w:tab w:val="clear" w:pos="9072"/>
              <w:tab w:val="right" w:pos="8435"/>
            </w:tabs>
            <w:rPr>
              <w:color w:val="00487E"/>
            </w:rPr>
          </w:pPr>
        </w:p>
      </w:tc>
      <w:tc>
        <w:tcPr>
          <w:tcW w:w="1566" w:type="dxa"/>
          <w:vAlign w:val="center"/>
        </w:tcPr>
        <w:p w14:paraId="477BB36F" w14:textId="48060386" w:rsidR="00854BF7" w:rsidRPr="00957048" w:rsidRDefault="00854BF7" w:rsidP="00854BF7">
          <w:pPr>
            <w:pStyle w:val="Fuzeile"/>
            <w:tabs>
              <w:tab w:val="clear" w:pos="9072"/>
              <w:tab w:val="right" w:pos="8435"/>
            </w:tabs>
            <w:rPr>
              <w:color w:val="00487E"/>
            </w:rPr>
          </w:pPr>
          <w:r w:rsidRPr="00C86BBE">
            <w:rPr>
              <w:noProof/>
              <w:lang w:eastAsia="de-DE"/>
            </w:rPr>
            <w:drawing>
              <wp:anchor distT="0" distB="0" distL="114300" distR="114300" simplePos="0" relativeHeight="251683840" behindDoc="0" locked="0" layoutInCell="1" allowOverlap="1" wp14:anchorId="29C21734" wp14:editId="2E089C15">
                <wp:simplePos x="0" y="0"/>
                <wp:positionH relativeFrom="page">
                  <wp:posOffset>321945</wp:posOffset>
                </wp:positionH>
                <wp:positionV relativeFrom="page">
                  <wp:posOffset>85725</wp:posOffset>
                </wp:positionV>
                <wp:extent cx="680085" cy="575945"/>
                <wp:effectExtent l="0" t="0" r="5715" b="0"/>
                <wp:wrapNone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ütesiegel Familienfreundlicher Arbeitgeber Land Hessen_SybilleSchröpel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085" cy="575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26" w:type="dxa"/>
          <w:shd w:val="clear" w:color="auto" w:fill="auto"/>
          <w:vAlign w:val="center"/>
        </w:tcPr>
        <w:p w14:paraId="605A6DBB" w14:textId="7992BA27" w:rsidR="00854BF7" w:rsidRPr="00957048" w:rsidRDefault="00854BF7" w:rsidP="00854BF7">
          <w:pPr>
            <w:pStyle w:val="Fuzeile"/>
            <w:tabs>
              <w:tab w:val="clear" w:pos="9072"/>
              <w:tab w:val="right" w:pos="8435"/>
            </w:tabs>
            <w:rPr>
              <w:color w:val="00487E"/>
            </w:rPr>
          </w:pPr>
        </w:p>
      </w:tc>
      <w:tc>
        <w:tcPr>
          <w:tcW w:w="4039" w:type="dxa"/>
          <w:vAlign w:val="center"/>
        </w:tcPr>
        <w:p w14:paraId="4728AF01" w14:textId="1441E167" w:rsidR="00854BF7" w:rsidRPr="00957048" w:rsidRDefault="00854BF7" w:rsidP="00854BF7">
          <w:pPr>
            <w:pStyle w:val="Fuzeile"/>
            <w:tabs>
              <w:tab w:val="clear" w:pos="9072"/>
              <w:tab w:val="right" w:pos="8435"/>
            </w:tabs>
            <w:rPr>
              <w:color w:val="00487E"/>
            </w:rPr>
          </w:pPr>
        </w:p>
      </w:tc>
    </w:tr>
  </w:tbl>
  <w:p w14:paraId="4AC4AE87" w14:textId="77777777" w:rsidR="0049445E" w:rsidRPr="001F79AB" w:rsidRDefault="0049445E" w:rsidP="00124E1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428F1" w14:textId="77777777" w:rsidR="00124E10" w:rsidRDefault="00124E10" w:rsidP="00ED2141">
      <w:pPr>
        <w:spacing w:line="240" w:lineRule="auto"/>
      </w:pPr>
      <w:r>
        <w:separator/>
      </w:r>
    </w:p>
  </w:footnote>
  <w:footnote w:type="continuationSeparator" w:id="0">
    <w:p w14:paraId="04DA6EA0" w14:textId="77777777" w:rsidR="00124E10" w:rsidRDefault="00124E10" w:rsidP="00ED21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3E472" w14:textId="30508999" w:rsidR="0049445E" w:rsidRPr="00E2364D" w:rsidRDefault="0049445E" w:rsidP="0049445E">
    <w:pPr>
      <w:pStyle w:val="Kopfzeile"/>
    </w:pPr>
    <w:r w:rsidRPr="00E2364D">
      <w:rPr>
        <w:noProof/>
      </w:rPr>
      <w:drawing>
        <wp:anchor distT="0" distB="0" distL="114300" distR="114300" simplePos="0" relativeHeight="251681792" behindDoc="0" locked="1" layoutInCell="1" allowOverlap="1" wp14:anchorId="74F48920" wp14:editId="1CBB7160">
          <wp:simplePos x="0" y="0"/>
          <wp:positionH relativeFrom="page">
            <wp:posOffset>3960495</wp:posOffset>
          </wp:positionH>
          <wp:positionV relativeFrom="page">
            <wp:posOffset>360045</wp:posOffset>
          </wp:positionV>
          <wp:extent cx="2822400" cy="910800"/>
          <wp:effectExtent l="0" t="0" r="0" b="3810"/>
          <wp:wrapNone/>
          <wp:docPr id="2064679144" name="Grafik 5" descr="Hessenmarke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30196" name="Grafik 5" descr="Hessenmarke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2400" cy="91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ne:recipientData>
    <wne:active wne:val="1"/>
    <wne:hash wne:val="-466840164"/>
  </wne:recipientData>
  <wne:recipientData>
    <wne:active wne:val="1"/>
    <wne:hash wne:val="-566971971"/>
  </wne:recipientData>
  <wne:recipientData>
    <wne:active wne:val="1"/>
    <wne:hash wne:val="554040952"/>
  </wne:recipientData>
  <wne:recipientData>
    <wne:active wne:val="1"/>
    <wne:hash wne:val="-1118099128"/>
  </wne:recipientData>
  <wne:recipientData>
    <wne:active wne:val="1"/>
    <wne:hash wne:val="183403921"/>
  </wne:recipientData>
  <wne:recipientData>
    <wne:active wne:val="1"/>
    <wne:hash wne:val="1572479084"/>
  </wne:recipientData>
  <wne:recipientData>
    <wne:active wne:val="1"/>
    <wne:hash wne:val="-1580406650"/>
  </wne:recipientData>
  <wne:recipientData>
    <wne:active wne:val="1"/>
    <wne:hash wne:val="-1078021115"/>
  </wne:recipientData>
  <wne:recipientData>
    <wne:active wne:val="1"/>
    <wne:hash wne:val="-865464674"/>
  </wne:recipientData>
  <wne:recipientData>
    <wne:active wne:val="1"/>
    <wne:hash wne:val="-1971444985"/>
  </wne:recipientData>
  <wne:recipientData>
    <wne:active wne:val="1"/>
    <wne:hash wne:val="-1551091975"/>
  </wne:recipientData>
  <wne:recipientData>
    <wne:active wne:val="1"/>
    <wne:hash wne:val="-1883510440"/>
  </wne:recipientData>
  <wne:recipientData>
    <wne:active wne:val="1"/>
    <wne:hash wne:val="-1990835363"/>
  </wne:recipientData>
  <wne:recipientData>
    <wne:active wne:val="1"/>
    <wne:hash wne:val="-98773396"/>
  </wne:recipientData>
  <wne:recipientData>
    <wne:active wne:val="1"/>
    <wne:hash wne:val="1277215071"/>
  </wne:recipientData>
  <wne:recipientData>
    <wne:active wne:val="1"/>
    <wne:hash wne:val="-1827975875"/>
  </wne:recipientData>
  <wne:recipientData>
    <wne:active wne:val="1"/>
    <wne:hash wne:val="-1026260539"/>
  </wne:recipientData>
  <wne:recipientData>
    <wne:active wne:val="1"/>
    <wne:hash wne:val="-400081957"/>
  </wne:recipientData>
  <wne:recipientData>
    <wne:active wne:val="1"/>
    <wne:hash wne:val="475889328"/>
  </wne:recipientData>
  <wne:recipientData>
    <wne:active wne:val="1"/>
    <wne:hash wne:val="1305820192"/>
  </wne:recipientData>
  <wne:recipientData>
    <wne:active wne:val="1"/>
    <wne:hash wne:val="-1868513636"/>
  </wne:recipientData>
  <wne:recipientData>
    <wne:active wne:val="1"/>
    <wne:hash wne:val="-2002660529"/>
  </wne:recipientData>
  <wne:recipientData>
    <wne:active wne:val="1"/>
    <wne:hash wne:val="-731725640"/>
  </wne:recipientData>
  <wne:recipientData>
    <wne:active wne:val="1"/>
    <wne:hash wne:val="-918061759"/>
  </wne:recipientData>
  <wne:recipientData>
    <wne:active wne:val="1"/>
    <wne:hash wne:val="438867432"/>
  </wne:recipientData>
  <wne:recipientData>
    <wne:active wne:val="1"/>
    <wne:hash wne:val="-794370729"/>
  </wne:recipientData>
  <wne:recipientData>
    <wne:active wne:val="1"/>
    <wne:hash wne:val="-1869966199"/>
  </wne:recipientData>
  <wne:recipientData>
    <wne:active wne:val="1"/>
    <wne:hash wne:val="2006386894"/>
  </wne:recipientData>
  <wne:recipientData>
    <wne:active wne:val="1"/>
    <wne:hash wne:val="702624355"/>
  </wne:recipientData>
  <wne:recipientData>
    <wne:active wne:val="1"/>
    <wne:hash wne:val="-961495560"/>
  </wne:recipientData>
  <wne:recipientData>
    <wne:active wne:val="1"/>
    <wne:hash wne:val="467471203"/>
  </wne:recipientData>
  <wne:recipientData>
    <wne:active wne:val="1"/>
    <wne:hash wne:val="-2117058405"/>
  </wne:recipientData>
  <wne:recipientData>
    <wne:active wne:val="1"/>
    <wne:hash wne:val="1234892166"/>
  </wne:recipientData>
  <wne:recipientData>
    <wne:active wne:val="1"/>
    <wne:hash wne:val="343876815"/>
  </wne:recipientData>
  <wne:recipientData>
    <wne:active wne:val="1"/>
    <wne:hash wne:val="1261550056"/>
  </wne:recipientData>
  <wne:recipientData>
    <wne:active wne:val="1"/>
    <wne:hash wne:val="-455855512"/>
  </wne:recipientData>
  <wne:recipientData>
    <wne:active wne:val="1"/>
    <wne:hash wne:val="-1757576982"/>
  </wne:recipientData>
  <wne:recipientData>
    <wne:active wne:val="1"/>
    <wne:hash wne:val="326618150"/>
  </wne:recipientData>
  <wne:recipientData>
    <wne:active wne:val="1"/>
    <wne:hash wne:val="-1930671682"/>
  </wne:recipientData>
  <wne:recipientData>
    <wne:active wne:val="1"/>
    <wne:hash wne:val="912116959"/>
  </wne:recipientData>
  <wne:recipientData>
    <wne:active wne:val="1"/>
    <wne:hash wne:val="1701443642"/>
  </wne:recipientData>
  <wne:recipientData>
    <wne:active wne:val="1"/>
    <wne:hash wne:val="2005283991"/>
  </wne:recipientData>
  <wne:recipientData>
    <wne:active wne:val="0"/>
    <wne:hash wne:val="-1240391839"/>
  </wne:recipientData>
  <wne:recipientData>
    <wne:active wne:val="0"/>
    <wne:hash wne:val="898971"/>
  </wne:recipientData>
  <wne:recipientData>
    <wne:active wne:val="0"/>
  </wne:recipientData>
  <wne:recipientData>
    <wne:active wne:val="0"/>
  </wne:recipientData>
  <wne:recipientData>
    <wne:active wne:val="0"/>
    <wne:hash wne:val="-150078356"/>
  </wne:recipientData>
  <wne:recipientData>
    <wne:active wne:val="0"/>
    <wne:hash wne:val="-150071938"/>
  </wne:recipientData>
  <wne:recipientData>
    <wne:active wne:val="0"/>
    <wne:hash wne:val="-150071935"/>
  </wne:recipientData>
  <wne:recipientData>
    <wne:active wne:val="0"/>
  </wne:recipientData>
  <wne:recipientData>
    <wne:active wne:val="0"/>
    <wne:hash wne:val="-150071549"/>
  </wne:recipientData>
  <wne:recipientData>
    <wne:active wne:val="0"/>
    <wne:hash wne:val="1310294759"/>
  </wne:recipientData>
  <wne:recipientData>
    <wne:active wne:val="0"/>
  </wne:recipientData>
  <wne:recipientData>
    <wne:active wne:val="0"/>
    <wne:hash wne:val="1310301178"/>
  </wne:recipientData>
  <wne:recipientData>
    <wne:active wne:val="0"/>
    <wne:hash wne:val="1310301309"/>
  </wne:recipientData>
  <wne:recipientData>
    <wne:active wne:val="0"/>
    <wne:hash wne:val="1310301440"/>
  </wne:recipientData>
  <wne:recipientData>
    <wne:active wne:val="0"/>
    <wne:hash wne:val="1310301571"/>
  </wne:recipientData>
  <wne:recipientData>
    <wne:active wne:val="0"/>
    <wne:hash wne:val="1310301702"/>
  </wne:recipientData>
  <wne:recipientData>
    <wne:active wne:val="0"/>
    <wne:hash wne:val="1310301833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mailMerge>
    <w:mainDocumentType w:val="formLetters"/>
    <w:linkToQuery/>
    <w:dataType w:val="native"/>
    <w:connectString w:val="Provider=Microsoft.ACE.OLEDB.12.0;User ID=Admin;Data Source=S:\Studienseminare\GHRF\Prüfungen\Prüfungsplan\PrüfPlan-Herbst2026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üfungen$` "/>
    <w:dataSource r:id="rId2"/>
    <w:viewMergedData/>
    <w:activeRecord w:val="2"/>
    <w:odso>
      <w:udl w:val="Provider=Microsoft.ACE.OLEDB.12.0;User ID=Admin;Data Source=S:\Studienseminare\GHRF\Prüfungen\Prüfungsplan\PrüfPlan-Herbst2026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üfungen$"/>
      <w:src r:id="rId3"/>
      <w:colDelim w:val="9"/>
      <w:type w:val="database"/>
      <w:fHdr/>
      <w:fieldMapData>
        <w:column w:val="0"/>
        <w:lid w:val="de-DE"/>
      </w:fieldMapData>
      <w:fieldMapData>
        <w:type w:val="dbColumn"/>
        <w:name w:val="Anrede"/>
        <w:mappedName w:val="Anrede"/>
        <w:column w:val="7"/>
        <w:lid w:val="de-DE"/>
      </w:fieldMapData>
      <w:fieldMapData>
        <w:type w:val="dbColumn"/>
        <w:name w:val="Vorname"/>
        <w:mappedName w:val="Vorname"/>
        <w:column w:val="8"/>
        <w:lid w:val="de-DE"/>
      </w:fieldMapData>
      <w:fieldMapData>
        <w:column w:val="0"/>
        <w:lid w:val="de-DE"/>
      </w:fieldMapData>
      <w:fieldMapData>
        <w:type w:val="dbColumn"/>
        <w:name w:val="Name"/>
        <w:mappedName w:val="Nachname"/>
        <w:column w:val="9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type w:val="dbColumn"/>
        <w:name w:val="Email"/>
        <w:mappedName w:val="E-Mail-Adresse"/>
        <w:column w:val="16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recipientData r:id="rId4"/>
    </w:odso>
  </w:mailMerge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10"/>
    <w:rsid w:val="000446E5"/>
    <w:rsid w:val="0004558F"/>
    <w:rsid w:val="00047814"/>
    <w:rsid w:val="000500B0"/>
    <w:rsid w:val="00074E77"/>
    <w:rsid w:val="00083D13"/>
    <w:rsid w:val="000C7A8B"/>
    <w:rsid w:val="000D1376"/>
    <w:rsid w:val="000D5F69"/>
    <w:rsid w:val="000E50CF"/>
    <w:rsid w:val="00124E10"/>
    <w:rsid w:val="0013001A"/>
    <w:rsid w:val="00154D95"/>
    <w:rsid w:val="00164432"/>
    <w:rsid w:val="00175D55"/>
    <w:rsid w:val="00182051"/>
    <w:rsid w:val="001E5093"/>
    <w:rsid w:val="001E5DCC"/>
    <w:rsid w:val="001F79AB"/>
    <w:rsid w:val="00232221"/>
    <w:rsid w:val="00271C45"/>
    <w:rsid w:val="00283C9B"/>
    <w:rsid w:val="00284758"/>
    <w:rsid w:val="002B28BF"/>
    <w:rsid w:val="003414F5"/>
    <w:rsid w:val="00362A7E"/>
    <w:rsid w:val="00415FBD"/>
    <w:rsid w:val="0049445E"/>
    <w:rsid w:val="00496BBE"/>
    <w:rsid w:val="004C371F"/>
    <w:rsid w:val="004C39FB"/>
    <w:rsid w:val="004F17C7"/>
    <w:rsid w:val="005129B3"/>
    <w:rsid w:val="00562273"/>
    <w:rsid w:val="005815CB"/>
    <w:rsid w:val="00590B62"/>
    <w:rsid w:val="005B7DD9"/>
    <w:rsid w:val="00614DAA"/>
    <w:rsid w:val="00623455"/>
    <w:rsid w:val="006377FB"/>
    <w:rsid w:val="00664F35"/>
    <w:rsid w:val="006960D8"/>
    <w:rsid w:val="006D32EB"/>
    <w:rsid w:val="006E1FB0"/>
    <w:rsid w:val="00725FD0"/>
    <w:rsid w:val="00757E73"/>
    <w:rsid w:val="00773288"/>
    <w:rsid w:val="007E6CBB"/>
    <w:rsid w:val="0084339B"/>
    <w:rsid w:val="00854BF7"/>
    <w:rsid w:val="00864981"/>
    <w:rsid w:val="0089013D"/>
    <w:rsid w:val="008B355F"/>
    <w:rsid w:val="009145D1"/>
    <w:rsid w:val="00937A81"/>
    <w:rsid w:val="00957048"/>
    <w:rsid w:val="009761FB"/>
    <w:rsid w:val="009A5F7A"/>
    <w:rsid w:val="009C14FF"/>
    <w:rsid w:val="009E7D68"/>
    <w:rsid w:val="00A10BDF"/>
    <w:rsid w:val="00A171A7"/>
    <w:rsid w:val="00A25391"/>
    <w:rsid w:val="00AD1100"/>
    <w:rsid w:val="00AE00A6"/>
    <w:rsid w:val="00B613AA"/>
    <w:rsid w:val="00B665E4"/>
    <w:rsid w:val="00B7247F"/>
    <w:rsid w:val="00B73F88"/>
    <w:rsid w:val="00BA1767"/>
    <w:rsid w:val="00BE0B3D"/>
    <w:rsid w:val="00C03D52"/>
    <w:rsid w:val="00C11A1E"/>
    <w:rsid w:val="00C414EC"/>
    <w:rsid w:val="00C84B47"/>
    <w:rsid w:val="00CC5669"/>
    <w:rsid w:val="00CD7CC9"/>
    <w:rsid w:val="00D0529C"/>
    <w:rsid w:val="00D87D22"/>
    <w:rsid w:val="00D90471"/>
    <w:rsid w:val="00D96E63"/>
    <w:rsid w:val="00DD46EF"/>
    <w:rsid w:val="00DD6427"/>
    <w:rsid w:val="00DD7F91"/>
    <w:rsid w:val="00DF183C"/>
    <w:rsid w:val="00E2364D"/>
    <w:rsid w:val="00E4415A"/>
    <w:rsid w:val="00E46657"/>
    <w:rsid w:val="00EB064F"/>
    <w:rsid w:val="00ED2141"/>
    <w:rsid w:val="00EE3188"/>
    <w:rsid w:val="00F20BC2"/>
    <w:rsid w:val="00F7581C"/>
    <w:rsid w:val="00F8115E"/>
    <w:rsid w:val="00F953F1"/>
    <w:rsid w:val="00F95F08"/>
    <w:rsid w:val="00FD5697"/>
    <w:rsid w:val="00FF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2"/>
    </o:shapelayout>
  </w:shapeDefaults>
  <w:decimalSymbol w:val=","/>
  <w:listSeparator w:val=";"/>
  <w14:docId w14:val="3C4E70FD"/>
  <w14:defaultImageDpi w14:val="32767"/>
  <w15:chartTrackingRefBased/>
  <w15:docId w15:val="{5C61478C-4C46-44AF-AEDE-98E85AB1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064F"/>
    <w:pPr>
      <w:spacing w:after="0" w:line="308" w:lineRule="atLeast"/>
    </w:pPr>
  </w:style>
  <w:style w:type="paragraph" w:styleId="berschrift1">
    <w:name w:val="heading 1"/>
    <w:basedOn w:val="Text"/>
    <w:link w:val="berschrift1Zchn"/>
    <w:uiPriority w:val="9"/>
    <w:qFormat/>
    <w:rsid w:val="00EB064F"/>
    <w:pPr>
      <w:spacing w:before="500"/>
      <w:contextualSpacing/>
      <w:outlineLvl w:val="0"/>
    </w:pPr>
    <w:rPr>
      <w:rFonts w:asciiTheme="majorHAnsi" w:hAnsiTheme="majorHAnsi"/>
      <w:b/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B064F"/>
    <w:pPr>
      <w:keepNext/>
      <w:keepLines/>
      <w:spacing w:before="400" w:after="308"/>
      <w:outlineLvl w:val="1"/>
    </w:pPr>
    <w:rPr>
      <w:rFonts w:asciiTheme="majorHAnsi" w:eastAsiaTheme="majorEastAsia" w:hAnsiTheme="majorHAnsi" w:cstheme="majorBidi"/>
      <w:sz w:val="24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EB064F"/>
    <w:pPr>
      <w:keepNext/>
      <w:keepLines/>
      <w:spacing w:before="308" w:after="160"/>
      <w:outlineLvl w:val="2"/>
    </w:pPr>
    <w:rPr>
      <w:rFonts w:eastAsiaTheme="majorEastAsia" w:cstheme="majorBidi"/>
      <w:sz w:val="24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EB064F"/>
    <w:pPr>
      <w:keepNext/>
      <w:keepLines/>
      <w:spacing w:before="308" w:after="160"/>
      <w:outlineLvl w:val="3"/>
    </w:pPr>
    <w:rPr>
      <w:rFonts w:eastAsiaTheme="majorEastAsia" w:cstheme="majorBidi"/>
      <w:iCs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EB064F"/>
    <w:pPr>
      <w:keepNext/>
      <w:keepLines/>
      <w:spacing w:before="308" w:after="160"/>
      <w:outlineLvl w:val="4"/>
    </w:pPr>
    <w:rPr>
      <w:rFonts w:eastAsiaTheme="majorEastAsia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DD64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DD64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DD64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DD64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064F"/>
    <w:rPr>
      <w:rFonts w:asciiTheme="majorHAnsi" w:hAnsiTheme="majorHAnsi"/>
      <w:b/>
      <w:sz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B064F"/>
    <w:rPr>
      <w:rFonts w:asciiTheme="majorHAnsi" w:eastAsiaTheme="majorEastAsia" w:hAnsiTheme="majorHAnsi" w:cstheme="majorBidi"/>
      <w:sz w:val="24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B064F"/>
    <w:rPr>
      <w:rFonts w:eastAsiaTheme="majorEastAsia" w:cstheme="majorBidi"/>
      <w:sz w:val="24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B064F"/>
    <w:rPr>
      <w:rFonts w:eastAsiaTheme="majorEastAsia" w:cstheme="majorBidi"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EB064F"/>
    <w:rPr>
      <w:rFonts w:eastAsiaTheme="majorEastAsia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C371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C371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C371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C371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F79AB"/>
    <w:pPr>
      <w:spacing w:before="500" w:after="308" w:line="308" w:lineRule="exact"/>
      <w:contextualSpacing/>
    </w:pPr>
    <w:rPr>
      <w:rFonts w:asciiTheme="majorHAnsi" w:eastAsiaTheme="majorEastAsia" w:hAnsiTheme="majorHAnsi" w:cstheme="majorBidi"/>
      <w:b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F79AB"/>
    <w:rPr>
      <w:rFonts w:asciiTheme="majorHAnsi" w:eastAsiaTheme="majorEastAsia" w:hAnsiTheme="majorHAnsi" w:cstheme="majorBidi"/>
      <w:b/>
      <w:kern w:val="2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DD6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4C3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DD6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4C371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semiHidden/>
    <w:qFormat/>
    <w:rsid w:val="00DD64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semiHidden/>
    <w:qFormat/>
    <w:rsid w:val="00DD6427"/>
    <w:rPr>
      <w:i/>
      <w:iCs/>
      <w:color w:val="0E0052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DD6427"/>
    <w:pPr>
      <w:pBdr>
        <w:top w:val="single" w:sz="4" w:space="10" w:color="0E0052" w:themeColor="accent1" w:themeShade="BF"/>
        <w:bottom w:val="single" w:sz="4" w:space="10" w:color="0E0052" w:themeColor="accent1" w:themeShade="BF"/>
      </w:pBdr>
      <w:spacing w:before="360" w:after="360"/>
      <w:ind w:left="864" w:right="864"/>
      <w:jc w:val="center"/>
    </w:pPr>
    <w:rPr>
      <w:i/>
      <w:iCs/>
      <w:color w:val="0E0052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4C371F"/>
    <w:rPr>
      <w:i/>
      <w:iCs/>
      <w:color w:val="0E0052" w:themeColor="accent1" w:themeShade="BF"/>
    </w:rPr>
  </w:style>
  <w:style w:type="character" w:styleId="IntensiverVerweis">
    <w:name w:val="Intense Reference"/>
    <w:basedOn w:val="Absatz-Standardschriftart"/>
    <w:uiPriority w:val="32"/>
    <w:semiHidden/>
    <w:qFormat/>
    <w:rsid w:val="00DD6427"/>
    <w:rPr>
      <w:b/>
      <w:bCs/>
      <w:smallCaps/>
      <w:color w:val="0E0052" w:themeColor="accent1" w:themeShade="BF"/>
      <w:spacing w:val="5"/>
    </w:rPr>
  </w:style>
  <w:style w:type="paragraph" w:styleId="Kopfzeile">
    <w:name w:val="header"/>
    <w:basedOn w:val="Standard"/>
    <w:link w:val="KopfzeileZchn"/>
    <w:unhideWhenUsed/>
    <w:rsid w:val="00E2364D"/>
    <w:pPr>
      <w:spacing w:line="210" w:lineRule="exac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rsid w:val="00E2364D"/>
    <w:rPr>
      <w:sz w:val="14"/>
    </w:rPr>
  </w:style>
  <w:style w:type="paragraph" w:styleId="Fuzeile">
    <w:name w:val="footer"/>
    <w:basedOn w:val="Standard"/>
    <w:link w:val="FuzeileZchn"/>
    <w:unhideWhenUsed/>
    <w:rsid w:val="00773288"/>
    <w:pPr>
      <w:tabs>
        <w:tab w:val="center" w:pos="4536"/>
        <w:tab w:val="right" w:pos="9072"/>
      </w:tabs>
      <w:spacing w:line="210" w:lineRule="exact"/>
    </w:pPr>
    <w:rPr>
      <w:sz w:val="14"/>
    </w:rPr>
  </w:style>
  <w:style w:type="character" w:customStyle="1" w:styleId="FuzeileZchn">
    <w:name w:val="Fußzeile Zchn"/>
    <w:basedOn w:val="Absatz-Standardschriftart"/>
    <w:link w:val="Fuzeile"/>
    <w:rsid w:val="00773288"/>
    <w:rPr>
      <w:sz w:val="14"/>
    </w:rPr>
  </w:style>
  <w:style w:type="table" w:styleId="Tabellenraster">
    <w:name w:val="Table Grid"/>
    <w:basedOn w:val="NormaleTabelle"/>
    <w:uiPriority w:val="39"/>
    <w:rsid w:val="00773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klein">
    <w:name w:val="Standard klein"/>
    <w:basedOn w:val="Standard"/>
    <w:uiPriority w:val="1"/>
    <w:qFormat/>
    <w:rsid w:val="0084339B"/>
    <w:pPr>
      <w:spacing w:line="270" w:lineRule="exact"/>
    </w:pPr>
  </w:style>
  <w:style w:type="paragraph" w:customStyle="1" w:styleId="Text">
    <w:name w:val="Text"/>
    <w:basedOn w:val="Standard"/>
    <w:uiPriority w:val="2"/>
    <w:qFormat/>
    <w:rsid w:val="00AD1100"/>
    <w:pPr>
      <w:spacing w:after="308" w:line="308" w:lineRule="exact"/>
    </w:pPr>
  </w:style>
  <w:style w:type="character" w:styleId="Hyperlink">
    <w:name w:val="Hyperlink"/>
    <w:basedOn w:val="Absatz-Standardschriftart"/>
    <w:uiPriority w:val="99"/>
    <w:unhideWhenUsed/>
    <w:rsid w:val="00AD1100"/>
    <w:rPr>
      <w:color w:val="000000" w:themeColor="hyperlink"/>
      <w:u w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D1100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3"/>
    <w:qFormat/>
    <w:rsid w:val="00725FD0"/>
    <w:rPr>
      <w:rFonts w:asciiTheme="minorHAnsi" w:hAnsiTheme="minorHAnsi"/>
      <w:b/>
      <w:bCs/>
    </w:rPr>
  </w:style>
  <w:style w:type="paragraph" w:customStyle="1" w:styleId="Bereichskennzeichnung">
    <w:name w:val="Bereichskennzeichnung"/>
    <w:basedOn w:val="Standardklein"/>
    <w:uiPriority w:val="14"/>
    <w:rsid w:val="0084339B"/>
    <w:pPr>
      <w:spacing w:before="1400" w:after="380"/>
      <w:contextualSpacing/>
    </w:pPr>
    <w:rPr>
      <w:b/>
    </w:rPr>
  </w:style>
  <w:style w:type="paragraph" w:customStyle="1" w:styleId="Adresse">
    <w:name w:val="Adresse"/>
    <w:rsid w:val="00DD46E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mailMergeSource" Target="file:///S:\Studienseminare\GHRF\Pr&#252;fungen\Pr&#252;fungsplan\Pr&#252;fPlan-Herbst2026.xlsx" TargetMode="External"/><Relationship Id="rId2" Type="http://schemas.openxmlformats.org/officeDocument/2006/relationships/mailMergeSource" Target="file:///S:\Studienseminare\GHRF\Pr&#252;fungen\Pr&#252;fungsplan\Pr&#252;fPlan-Herbst2026.xlsx" TargetMode="External"/><Relationship Id="rId1" Type="http://schemas.openxmlformats.org/officeDocument/2006/relationships/attachedTemplate" Target="file:///C:\Users\schmidtbett\Downloads\Hessen_Briefvorlage_2026-05-12_Amts-und_%20(2).dotx" TargetMode="External"/><Relationship Id="rId4" Type="http://schemas.openxmlformats.org/officeDocument/2006/relationships/recipientData" Target="recipientData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AF71653EDAA4AF1872506ED5C1E57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7115AF-0720-4941-A510-DA6D461B9D48}"/>
      </w:docPartPr>
      <w:docPartBody>
        <w:p w:rsidR="002A6397" w:rsidRDefault="002A6397" w:rsidP="002A6397">
          <w:pPr>
            <w:pStyle w:val="1AF71653EDAA4AF1872506ED5C1E5782"/>
          </w:pPr>
          <w:r w:rsidRPr="009304AB">
            <w:rPr>
              <w:rStyle w:val="Platzhaltertext"/>
            </w:rPr>
            <w:t>Geschäftszeichen</w:t>
          </w:r>
        </w:p>
      </w:docPartBody>
    </w:docPart>
    <w:docPart>
      <w:docPartPr>
        <w:name w:val="245EA558652143C9B83842306CD685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D6B38C-2A19-43CE-838D-1B45085D6F52}"/>
      </w:docPartPr>
      <w:docPartBody>
        <w:p w:rsidR="002A6397" w:rsidRDefault="002A6397" w:rsidP="002A6397">
          <w:pPr>
            <w:pStyle w:val="245EA558652143C9B83842306CD685E4"/>
          </w:pPr>
          <w:r w:rsidRPr="009304AB">
            <w:rPr>
              <w:rStyle w:val="Platzhalt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ssen Gellix">
    <w:altName w:val="Hessen Gellix"/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397"/>
    <w:rsid w:val="002A6397"/>
    <w:rsid w:val="009314B6"/>
    <w:rsid w:val="009761FB"/>
    <w:rsid w:val="00BE0B3D"/>
    <w:rsid w:val="00F9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A6397"/>
    <w:rPr>
      <w:color w:val="808080"/>
    </w:rPr>
  </w:style>
  <w:style w:type="paragraph" w:customStyle="1" w:styleId="1AF71653EDAA4AF1872506ED5C1E5782">
    <w:name w:val="1AF71653EDAA4AF1872506ED5C1E5782"/>
    <w:rsid w:val="002A6397"/>
  </w:style>
  <w:style w:type="paragraph" w:customStyle="1" w:styleId="245EA558652143C9B83842306CD685E4">
    <w:name w:val="245EA558652143C9B83842306CD685E4"/>
    <w:rsid w:val="002A63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Benutzerdefiniert 112">
      <a:dk1>
        <a:srgbClr val="000000"/>
      </a:dk1>
      <a:lt1>
        <a:sysClr val="window" lastClr="FFFFFF"/>
      </a:lt1>
      <a:dk2>
        <a:srgbClr val="F6E7D2"/>
      </a:dk2>
      <a:lt2>
        <a:srgbClr val="F6E7D2"/>
      </a:lt2>
      <a:accent1>
        <a:srgbClr val="14006E"/>
      </a:accent1>
      <a:accent2>
        <a:srgbClr val="6E82F0"/>
      </a:accent2>
      <a:accent3>
        <a:srgbClr val="E6F0FF"/>
      </a:accent3>
      <a:accent4>
        <a:srgbClr val="E12D37"/>
      </a:accent4>
      <a:accent5>
        <a:srgbClr val="FF968C"/>
      </a:accent5>
      <a:accent6>
        <a:srgbClr val="FFDBD6"/>
      </a:accent6>
      <a:hlink>
        <a:srgbClr val="000000"/>
      </a:hlink>
      <a:folHlink>
        <a:srgbClr val="000000"/>
      </a:folHlink>
    </a:clrScheme>
    <a:fontScheme name="Benutzerdefiniert 84">
      <a:majorFont>
        <a:latin typeface="Hessen Gellix"/>
        <a:ea typeface=""/>
        <a:cs typeface=""/>
      </a:majorFont>
      <a:minorFont>
        <a:latin typeface="Hessen Gellix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>
      <a:srgbClr val="14006E"/>
    </a:custClr>
    <a:custClr>
      <a:srgbClr val="3B48AE"/>
    </a:custClr>
    <a:custClr>
      <a:srgbClr val="7086F2"/>
    </a:custClr>
    <a:custClr>
      <a:srgbClr val="BACBFF"/>
    </a:custClr>
    <a:custClr>
      <a:srgbClr val="E6EFFF"/>
    </a:custClr>
    <a:custClr>
      <a:srgbClr val="E12D37"/>
    </a:custClr>
    <a:custClr>
      <a:srgbClr val="FF7671"/>
    </a:custClr>
    <a:custClr>
      <a:srgbClr val="FFAFA8"/>
    </a:custClr>
    <a:custClr>
      <a:srgbClr val="FFCDC7"/>
    </a:custClr>
    <a:custClr>
      <a:srgbClr val="FFDBD6"/>
    </a:custClr>
  </a:custClr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BF6ADA01F9745A11E9F11CD05BF1C" ma:contentTypeVersion="1" ma:contentTypeDescription="Ein neues Dokument erstellen." ma:contentTypeScope="" ma:versionID="d966638285b60201fe7aff60566811cb">
  <xsd:schema xmlns:xsd="http://www.w3.org/2001/XMLSchema" xmlns:xs="http://www.w3.org/2001/XMLSchema" xmlns:p="http://schemas.microsoft.com/office/2006/metadata/properties" xmlns:ns2="178f4e5f-b205-4716-8a33-2aab5c334259" targetNamespace="http://schemas.microsoft.com/office/2006/metadata/properties" ma:root="true" ma:fieldsID="1f4b70e802207415c93b368a8f807931" ns2:_="">
    <xsd:import namespace="178f4e5f-b205-4716-8a33-2aab5c334259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f4e5f-b205-4716-8a33-2aab5c3342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63041F-0DA5-4F30-A651-3B034888B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8f4e5f-b205-4716-8a33-2aab5c3342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DA0B66-DB89-4E1E-B2A1-378AA260BB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083C79-6E0E-43AB-BF97-912B6AA0B7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Hessen_Briefvorlage_2026-05-12_Amts-und_ (2).dotx</Template>
  <TotalTime>0</TotalTime>
  <Pages>1</Pages>
  <Words>192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Hessische Staatskanzlei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Schmidt, Bettina (LA GI)</dc:creator>
  <cp:keywords/>
  <dc:description/>
  <cp:lastModifiedBy>Dietrich, Marion (LA GI)</cp:lastModifiedBy>
  <cp:revision>2</cp:revision>
  <cp:lastPrinted>2026-07-09T08:04:00Z</cp:lastPrinted>
  <dcterms:created xsi:type="dcterms:W3CDTF">2026-09-22T09:05:00Z</dcterms:created>
  <dcterms:modified xsi:type="dcterms:W3CDTF">2026-09-22T09:05:00Z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0x010100159BF6ADA01F9745A11E9F11CD05BF1C</vt:lpwstr>
  </property>
</Properties>
</file>